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B4542" w14:textId="77777777" w:rsidR="00814737" w:rsidRPr="00480A37" w:rsidRDefault="00814737" w:rsidP="001C258E">
      <w:pPr>
        <w:ind w:left="-142"/>
        <w:rPr>
          <w:rFonts w:ascii="Arial" w:hAnsi="Arial" w:cs="Arial"/>
          <w:sz w:val="20"/>
          <w:szCs w:val="20"/>
        </w:rPr>
      </w:pPr>
    </w:p>
    <w:sectPr w:rsidR="00814737" w:rsidRPr="00480A37" w:rsidSect="002012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69" w:right="1134" w:bottom="567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28A30" w14:textId="77777777" w:rsidR="0020122C" w:rsidRDefault="0020122C" w:rsidP="003B6DF6">
      <w:pPr>
        <w:rPr>
          <w:rFonts w:hint="eastAsia"/>
        </w:rPr>
      </w:pPr>
      <w:r>
        <w:separator/>
      </w:r>
    </w:p>
  </w:endnote>
  <w:endnote w:type="continuationSeparator" w:id="0">
    <w:p w14:paraId="64535A4E" w14:textId="77777777" w:rsidR="0020122C" w:rsidRDefault="0020122C" w:rsidP="003B6D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Standard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DF862" w14:textId="77777777" w:rsidR="00FE2CD0" w:rsidRDefault="00FE2CD0">
    <w:pPr>
      <w:pStyle w:val="Pidipagin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1CDEE" w14:textId="77777777" w:rsidR="00D2531E" w:rsidRPr="00CD3964" w:rsidRDefault="00D2531E" w:rsidP="00D2531E">
    <w:pPr>
      <w:pStyle w:val="Pidipagina"/>
      <w:jc w:val="center"/>
      <w:rPr>
        <w:rFonts w:ascii="Montserrat" w:hAnsi="Montserrat"/>
        <w:color w:val="074B87"/>
        <w:sz w:val="12"/>
        <w:szCs w:val="12"/>
      </w:rPr>
    </w:pPr>
    <w:r w:rsidRPr="00CD3964">
      <w:rPr>
        <w:rFonts w:ascii="Montserrat" w:hAnsi="Montserrat"/>
        <w:color w:val="074B87"/>
        <w:sz w:val="12"/>
        <w:szCs w:val="12"/>
      </w:rPr>
      <w:t>presso A.O.U. Policlinico "P. Giaccone" Plesso N.13– 90127 Palermo</w:t>
    </w:r>
    <w:r w:rsidRPr="00CD3964">
      <w:rPr>
        <w:rFonts w:ascii="Montserrat" w:hAnsi="Montserrat"/>
        <w:color w:val="074B87"/>
        <w:sz w:val="12"/>
        <w:szCs w:val="12"/>
      </w:rPr>
      <w:br/>
      <w:t xml:space="preserve">e-mail: dipartimento.meprecc@unipa.it – PEC: </w:t>
    </w:r>
    <w:r w:rsidRPr="00CD3964">
      <w:rPr>
        <w:rFonts w:ascii="Montserrat" w:hAnsi="Montserrat" w:hint="eastAsia"/>
        <w:color w:val="074B87"/>
        <w:sz w:val="12"/>
        <w:szCs w:val="12"/>
      </w:rPr>
      <w:t>dipartimento.mepre</w:t>
    </w:r>
    <w:r>
      <w:rPr>
        <w:rFonts w:ascii="Montserrat" w:hAnsi="Montserrat"/>
        <w:color w:val="074B87"/>
        <w:sz w:val="12"/>
        <w:szCs w:val="12"/>
      </w:rPr>
      <w:t>c</w:t>
    </w:r>
    <w:r w:rsidRPr="00CD3964">
      <w:rPr>
        <w:rFonts w:ascii="Montserrat" w:hAnsi="Montserrat" w:hint="eastAsia"/>
        <w:color w:val="074B87"/>
        <w:sz w:val="12"/>
        <w:szCs w:val="12"/>
      </w:rPr>
      <w:t>c</w:t>
    </w:r>
    <w:r w:rsidRPr="00CD3964">
      <w:rPr>
        <w:rFonts w:ascii="Montserrat" w:hAnsi="Montserrat"/>
        <w:color w:val="074B87"/>
        <w:sz w:val="12"/>
        <w:szCs w:val="12"/>
      </w:rPr>
      <w:t>@</w:t>
    </w:r>
    <w:r w:rsidRPr="00CD3964">
      <w:rPr>
        <w:rFonts w:ascii="Montserrat" w:hAnsi="Montserrat" w:hint="eastAsia"/>
        <w:color w:val="074B87"/>
        <w:sz w:val="12"/>
        <w:szCs w:val="12"/>
      </w:rPr>
      <w:t>cert.unipa.it</w:t>
    </w:r>
  </w:p>
  <w:p w14:paraId="1AF5F223" w14:textId="77777777" w:rsidR="00C26098" w:rsidRPr="00D2531E" w:rsidRDefault="00000000" w:rsidP="00D2531E">
    <w:pPr>
      <w:pStyle w:val="Pidipagina"/>
      <w:jc w:val="center"/>
      <w:rPr>
        <w:rFonts w:hint="eastAsia"/>
      </w:rPr>
    </w:pPr>
    <w:hyperlink r:id="rId1" w:history="1">
      <w:r w:rsidR="00D2531E" w:rsidRPr="00632FF4">
        <w:rPr>
          <w:rStyle w:val="Collegamentoipertestuale"/>
          <w:rFonts w:ascii="Montserrat" w:hAnsi="Montserrat" w:hint="eastAsia"/>
          <w:sz w:val="12"/>
          <w:szCs w:val="12"/>
        </w:rPr>
        <w:t>https://www.unipa.it/dipartimenti/me.pre.c.c.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4BBA8" w14:textId="77777777" w:rsidR="00FE2CD0" w:rsidRDefault="00FE2CD0">
    <w:pPr>
      <w:pStyle w:val="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4F081" w14:textId="77777777" w:rsidR="0020122C" w:rsidRDefault="0020122C" w:rsidP="003B6DF6">
      <w:pPr>
        <w:rPr>
          <w:rFonts w:hint="eastAsia"/>
        </w:rPr>
      </w:pPr>
      <w:r>
        <w:separator/>
      </w:r>
    </w:p>
  </w:footnote>
  <w:footnote w:type="continuationSeparator" w:id="0">
    <w:p w14:paraId="1914CDD5" w14:textId="77777777" w:rsidR="0020122C" w:rsidRDefault="0020122C" w:rsidP="003B6DF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97D09" w14:textId="77777777" w:rsidR="00FE2CD0" w:rsidRDefault="00FE2CD0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8833D" w14:textId="77777777" w:rsidR="00B261F1" w:rsidRDefault="00650779" w:rsidP="00C574F2">
    <w:pPr>
      <w:pStyle w:val="Intestazione"/>
      <w:tabs>
        <w:tab w:val="clear" w:pos="4819"/>
        <w:tab w:val="clear" w:pos="9638"/>
      </w:tabs>
      <w:rPr>
        <w:rFonts w:hint="eastAsia"/>
        <w:sz w:val="16"/>
      </w:rPr>
    </w:pPr>
    <w:r w:rsidRPr="00B261F1">
      <w:rPr>
        <w:noProof/>
        <w:sz w:val="16"/>
      </w:rPr>
      <w:drawing>
        <wp:anchor distT="0" distB="0" distL="114300" distR="114300" simplePos="0" relativeHeight="251661823" behindDoc="0" locked="0" layoutInCell="1" allowOverlap="1" wp14:anchorId="4B67DAAE" wp14:editId="6A3D1DD9">
          <wp:simplePos x="0" y="0"/>
          <wp:positionH relativeFrom="column">
            <wp:posOffset>-34290</wp:posOffset>
          </wp:positionH>
          <wp:positionV relativeFrom="paragraph">
            <wp:posOffset>5715</wp:posOffset>
          </wp:positionV>
          <wp:extent cx="1635125" cy="611505"/>
          <wp:effectExtent l="0" t="0" r="3175" b="0"/>
          <wp:wrapThrough wrapText="bothSides">
            <wp:wrapPolygon edited="0">
              <wp:start x="0" y="0"/>
              <wp:lineTo x="0" y="20860"/>
              <wp:lineTo x="21390" y="20860"/>
              <wp:lineTo x="21390" y="0"/>
              <wp:lineTo x="0" y="0"/>
            </wp:wrapPolygon>
          </wp:wrapThrough>
          <wp:docPr id="11" name="Immagine 1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822237" name="Immagine 1" descr="Immagine che contiene testo, Carattere, logo, Elementi grafici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5125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AF0977" wp14:editId="670AE8D4">
          <wp:simplePos x="0" y="0"/>
          <wp:positionH relativeFrom="column">
            <wp:posOffset>3383280</wp:posOffset>
          </wp:positionH>
          <wp:positionV relativeFrom="paragraph">
            <wp:posOffset>26670</wp:posOffset>
          </wp:positionV>
          <wp:extent cx="2743200" cy="575945"/>
          <wp:effectExtent l="0" t="0" r="0" b="0"/>
          <wp:wrapNone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38F3" w:rsidRPr="000A1FF2">
      <w:rPr>
        <w:noProof/>
        <w:sz w:val="16"/>
      </w:rPr>
      <w:drawing>
        <wp:anchor distT="0" distB="0" distL="114300" distR="114300" simplePos="0" relativeHeight="251662336" behindDoc="0" locked="0" layoutInCell="1" allowOverlap="1" wp14:anchorId="2892FB9D" wp14:editId="29CB6D69">
          <wp:simplePos x="0" y="0"/>
          <wp:positionH relativeFrom="column">
            <wp:posOffset>1640205</wp:posOffset>
          </wp:positionH>
          <wp:positionV relativeFrom="paragraph">
            <wp:posOffset>8255</wp:posOffset>
          </wp:positionV>
          <wp:extent cx="1344930" cy="611505"/>
          <wp:effectExtent l="0" t="0" r="7620" b="0"/>
          <wp:wrapThrough wrapText="bothSides">
            <wp:wrapPolygon edited="0">
              <wp:start x="0" y="0"/>
              <wp:lineTo x="0" y="20860"/>
              <wp:lineTo x="21416" y="20860"/>
              <wp:lineTo x="21416" y="0"/>
              <wp:lineTo x="0" y="0"/>
            </wp:wrapPolygon>
          </wp:wrapThrough>
          <wp:docPr id="13" name="Immagine 1" descr="Immagine che contiene design&#10;&#10;Descrizione generata automaticamente con attendibilità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839119" name="Immagine 1" descr="Immagine che contiene design&#10;&#10;Descrizione generata automaticamente con attendibilità medi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30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861"/>
      <w:gridCol w:w="5777"/>
    </w:tblGrid>
    <w:tr w:rsidR="00B261F1" w14:paraId="6415B414" w14:textId="77777777" w:rsidTr="007838F3">
      <w:tc>
        <w:tcPr>
          <w:tcW w:w="3969" w:type="dxa"/>
          <w:tcBorders>
            <w:top w:val="nil"/>
            <w:left w:val="nil"/>
            <w:bottom w:val="nil"/>
            <w:right w:val="nil"/>
          </w:tcBorders>
        </w:tcPr>
        <w:p w14:paraId="3BEFBF42" w14:textId="77777777" w:rsidR="00B261F1" w:rsidRDefault="00B261F1" w:rsidP="00B261F1">
          <w:pPr>
            <w:pStyle w:val="Intestazione"/>
            <w:spacing w:line="256" w:lineRule="auto"/>
            <w:rPr>
              <w:rFonts w:ascii="Calibri" w:eastAsia="Calibri" w:hAnsi="Calibri" w:cs="Times New Roman"/>
              <w:kern w:val="0"/>
              <w:sz w:val="22"/>
              <w:szCs w:val="22"/>
              <w:lang w:eastAsia="en-US" w:bidi="ar-SA"/>
            </w:rPr>
          </w:pPr>
        </w:p>
      </w:tc>
      <w:tc>
        <w:tcPr>
          <w:tcW w:w="594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78929CE" w14:textId="77777777" w:rsidR="00B261F1" w:rsidRPr="0028404F" w:rsidRDefault="00B261F1" w:rsidP="00B261F1">
          <w:pPr>
            <w:pStyle w:val="Intestazione"/>
            <w:spacing w:line="256" w:lineRule="auto"/>
            <w:rPr>
              <w:rFonts w:ascii="Montserrat" w:hAnsi="Montserrat"/>
              <w:b/>
              <w:color w:val="074B87"/>
              <w:sz w:val="16"/>
              <w:szCs w:val="16"/>
            </w:rPr>
          </w:pPr>
        </w:p>
      </w:tc>
    </w:tr>
  </w:tbl>
  <w:p w14:paraId="2FAA4101" w14:textId="77777777" w:rsidR="00C574F2" w:rsidRPr="00D806AD" w:rsidRDefault="00C574F2" w:rsidP="00D806AD">
    <w:pPr>
      <w:pStyle w:val="Intestazione"/>
      <w:tabs>
        <w:tab w:val="clear" w:pos="4819"/>
        <w:tab w:val="clear" w:pos="9638"/>
      </w:tabs>
      <w:rPr>
        <w:rFonts w:hint="eastAsia"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1A59F" w14:textId="77777777" w:rsidR="00FE2CD0" w:rsidRDefault="00FE2CD0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41E5D"/>
    <w:multiLevelType w:val="hybridMultilevel"/>
    <w:tmpl w:val="06FC4CCC"/>
    <w:lvl w:ilvl="0" w:tplc="67A8F3A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93B40"/>
    <w:multiLevelType w:val="hybridMultilevel"/>
    <w:tmpl w:val="E3DC1F1A"/>
    <w:lvl w:ilvl="0" w:tplc="7DA819A6">
      <w:start w:val="1"/>
      <w:numFmt w:val="decimal"/>
      <w:lvlText w:val="%1."/>
      <w:lvlJc w:val="left"/>
      <w:pPr>
        <w:ind w:left="1440" w:hanging="360"/>
      </w:pPr>
      <w:rPr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67185815">
    <w:abstractNumId w:val="1"/>
  </w:num>
  <w:num w:numId="2" w16cid:durableId="803889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4B"/>
    <w:rsid w:val="00007A81"/>
    <w:rsid w:val="00012418"/>
    <w:rsid w:val="00023F8A"/>
    <w:rsid w:val="0002645A"/>
    <w:rsid w:val="000334C7"/>
    <w:rsid w:val="00035C1D"/>
    <w:rsid w:val="00047B1D"/>
    <w:rsid w:val="000A1FF2"/>
    <w:rsid w:val="000E4F70"/>
    <w:rsid w:val="000F2E8C"/>
    <w:rsid w:val="000F513C"/>
    <w:rsid w:val="001045CD"/>
    <w:rsid w:val="00115185"/>
    <w:rsid w:val="00130068"/>
    <w:rsid w:val="00165016"/>
    <w:rsid w:val="00197C4E"/>
    <w:rsid w:val="001C016A"/>
    <w:rsid w:val="001C258E"/>
    <w:rsid w:val="001C5AC4"/>
    <w:rsid w:val="001D099A"/>
    <w:rsid w:val="001F7C06"/>
    <w:rsid w:val="0020122C"/>
    <w:rsid w:val="0020429E"/>
    <w:rsid w:val="002069EC"/>
    <w:rsid w:val="002128A9"/>
    <w:rsid w:val="0023442F"/>
    <w:rsid w:val="002679AB"/>
    <w:rsid w:val="0027169D"/>
    <w:rsid w:val="0028404F"/>
    <w:rsid w:val="0028526D"/>
    <w:rsid w:val="002854B1"/>
    <w:rsid w:val="002A0776"/>
    <w:rsid w:val="00326D7A"/>
    <w:rsid w:val="003A2E3E"/>
    <w:rsid w:val="003B6DF6"/>
    <w:rsid w:val="003D17DF"/>
    <w:rsid w:val="003D61B1"/>
    <w:rsid w:val="003E43FA"/>
    <w:rsid w:val="003E7591"/>
    <w:rsid w:val="00427758"/>
    <w:rsid w:val="004356E6"/>
    <w:rsid w:val="0044227D"/>
    <w:rsid w:val="00480A37"/>
    <w:rsid w:val="004824E6"/>
    <w:rsid w:val="004F01D3"/>
    <w:rsid w:val="005234A6"/>
    <w:rsid w:val="00523B99"/>
    <w:rsid w:val="005242ED"/>
    <w:rsid w:val="0057261B"/>
    <w:rsid w:val="005934EF"/>
    <w:rsid w:val="005A760C"/>
    <w:rsid w:val="005D300B"/>
    <w:rsid w:val="005D508C"/>
    <w:rsid w:val="006058C9"/>
    <w:rsid w:val="00644F6C"/>
    <w:rsid w:val="00645811"/>
    <w:rsid w:val="00650779"/>
    <w:rsid w:val="006766F0"/>
    <w:rsid w:val="00686C28"/>
    <w:rsid w:val="006A629F"/>
    <w:rsid w:val="006A6B61"/>
    <w:rsid w:val="006B6A47"/>
    <w:rsid w:val="006B7E74"/>
    <w:rsid w:val="006D30FB"/>
    <w:rsid w:val="006D3410"/>
    <w:rsid w:val="00732C06"/>
    <w:rsid w:val="00734BE5"/>
    <w:rsid w:val="007427EA"/>
    <w:rsid w:val="0074407A"/>
    <w:rsid w:val="0078265B"/>
    <w:rsid w:val="007838F3"/>
    <w:rsid w:val="007969AC"/>
    <w:rsid w:val="007B111E"/>
    <w:rsid w:val="00811201"/>
    <w:rsid w:val="00814737"/>
    <w:rsid w:val="00840817"/>
    <w:rsid w:val="008505CE"/>
    <w:rsid w:val="008A2A1F"/>
    <w:rsid w:val="008B4B04"/>
    <w:rsid w:val="008B7762"/>
    <w:rsid w:val="008E45B2"/>
    <w:rsid w:val="0090114B"/>
    <w:rsid w:val="0091334B"/>
    <w:rsid w:val="0091337C"/>
    <w:rsid w:val="0091349D"/>
    <w:rsid w:val="00930CC9"/>
    <w:rsid w:val="00992755"/>
    <w:rsid w:val="009D75F0"/>
    <w:rsid w:val="009E0161"/>
    <w:rsid w:val="009F6854"/>
    <w:rsid w:val="00A022E4"/>
    <w:rsid w:val="00A359AC"/>
    <w:rsid w:val="00A41767"/>
    <w:rsid w:val="00A606F0"/>
    <w:rsid w:val="00A7063E"/>
    <w:rsid w:val="00AE4FF1"/>
    <w:rsid w:val="00AE783E"/>
    <w:rsid w:val="00B07400"/>
    <w:rsid w:val="00B261F1"/>
    <w:rsid w:val="00B77335"/>
    <w:rsid w:val="00BB1774"/>
    <w:rsid w:val="00BB2999"/>
    <w:rsid w:val="00BB2EF9"/>
    <w:rsid w:val="00BC3FB1"/>
    <w:rsid w:val="00BE2084"/>
    <w:rsid w:val="00C16290"/>
    <w:rsid w:val="00C23D16"/>
    <w:rsid w:val="00C26098"/>
    <w:rsid w:val="00C574F2"/>
    <w:rsid w:val="00CE0002"/>
    <w:rsid w:val="00D2531E"/>
    <w:rsid w:val="00D277BE"/>
    <w:rsid w:val="00D76B97"/>
    <w:rsid w:val="00D806AD"/>
    <w:rsid w:val="00DC3E86"/>
    <w:rsid w:val="00DE3494"/>
    <w:rsid w:val="00E05193"/>
    <w:rsid w:val="00E13397"/>
    <w:rsid w:val="00E26838"/>
    <w:rsid w:val="00E64473"/>
    <w:rsid w:val="00E84D50"/>
    <w:rsid w:val="00EC5294"/>
    <w:rsid w:val="00ED7E9B"/>
    <w:rsid w:val="00EF218D"/>
    <w:rsid w:val="00EF2370"/>
    <w:rsid w:val="00EF2B61"/>
    <w:rsid w:val="00EF7922"/>
    <w:rsid w:val="00F428E9"/>
    <w:rsid w:val="00F56517"/>
    <w:rsid w:val="00F972D9"/>
    <w:rsid w:val="00FA0D87"/>
    <w:rsid w:val="00FD0ABB"/>
    <w:rsid w:val="00FE2CD0"/>
    <w:rsid w:val="00FE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A9E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14737"/>
    <w:pPr>
      <w:widowControl w:val="0"/>
      <w:suppressAutoHyphens/>
    </w:pPr>
    <w:rPr>
      <w:rFonts w:ascii="Arial Standard" w:eastAsia="SimSun" w:hAnsi="Arial Standard" w:cs="Mang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6D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6DF6"/>
  </w:style>
  <w:style w:type="paragraph" w:styleId="Pidipagina">
    <w:name w:val="footer"/>
    <w:basedOn w:val="Normale"/>
    <w:link w:val="PidipaginaCarattere"/>
    <w:uiPriority w:val="99"/>
    <w:unhideWhenUsed/>
    <w:rsid w:val="003B6D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6DF6"/>
  </w:style>
  <w:style w:type="table" w:styleId="Grigliatabella">
    <w:name w:val="Table Grid"/>
    <w:basedOn w:val="Tabellanormale"/>
    <w:uiPriority w:val="39"/>
    <w:rsid w:val="001C0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ile2">
    <w:name w:val="Stile2"/>
    <w:basedOn w:val="Carpredefinitoparagrafo"/>
    <w:uiPriority w:val="1"/>
    <w:rsid w:val="00645811"/>
  </w:style>
  <w:style w:type="paragraph" w:styleId="Corpotesto">
    <w:name w:val="Body Text"/>
    <w:basedOn w:val="Normale"/>
    <w:link w:val="CorpotestoCarattere"/>
    <w:rsid w:val="00A022E4"/>
    <w:pPr>
      <w:spacing w:after="120"/>
    </w:pPr>
  </w:style>
  <w:style w:type="character" w:customStyle="1" w:styleId="CorpotestoCarattere">
    <w:name w:val="Corpo testo Carattere"/>
    <w:link w:val="Corpotesto"/>
    <w:rsid w:val="00A022E4"/>
    <w:rPr>
      <w:rFonts w:ascii="Arial Standard" w:eastAsia="SimSun" w:hAnsi="Arial Standard" w:cs="Mangal"/>
      <w:kern w:val="1"/>
      <w:sz w:val="24"/>
      <w:szCs w:val="24"/>
      <w:lang w:eastAsia="hi-IN" w:bidi="hi-IN"/>
    </w:rPr>
  </w:style>
  <w:style w:type="paragraph" w:customStyle="1" w:styleId="TableParagraph">
    <w:name w:val="Table Paragraph"/>
    <w:basedOn w:val="Normale"/>
    <w:uiPriority w:val="1"/>
    <w:qFormat/>
    <w:rsid w:val="00A022E4"/>
    <w:pPr>
      <w:suppressAutoHyphens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styleId="Paragrafoelenco">
    <w:name w:val="List Paragraph"/>
    <w:basedOn w:val="Normale"/>
    <w:uiPriority w:val="34"/>
    <w:qFormat/>
    <w:rsid w:val="005934EF"/>
    <w:pPr>
      <w:ind w:left="720"/>
      <w:contextualSpacing/>
    </w:pPr>
    <w:rPr>
      <w:szCs w:val="21"/>
    </w:rPr>
  </w:style>
  <w:style w:type="character" w:styleId="Collegamentoipertestuale">
    <w:name w:val="Hyperlink"/>
    <w:uiPriority w:val="99"/>
    <w:unhideWhenUsed/>
    <w:rsid w:val="0091349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ipa.it/dipartimenti/me.pre.c.c.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GENESIS ATI POS T3 MEPRECC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di Acquisto su progetti</vt:lpstr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Acquisto su progetti</dc:title>
  <dc:subject/>
  <dc:creator>Marina Carruba</dc:creator>
  <cp:keywords/>
  <dc:description/>
  <cp:lastModifiedBy>MARINA CARRUBA</cp:lastModifiedBy>
  <cp:revision>2</cp:revision>
  <cp:lastPrinted>2024-02-01T14:16:00Z</cp:lastPrinted>
  <dcterms:created xsi:type="dcterms:W3CDTF">2024-03-21T10:52:00Z</dcterms:created>
  <dcterms:modified xsi:type="dcterms:W3CDTF">2024-03-21T10:53:00Z</dcterms:modified>
</cp:coreProperties>
</file>